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openxmlformats-officedocument.wordprocessingml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 mc:Ignorable="w14 wp14">
  <w:body>
    <w:p w14:paraId="2C15BD54" w14:textId="77777777" w:rsidR="00593962" w:rsidRDefault="00593962" w:rsidP="00593962">
      <w:pPr>
        <w:jc w:val="center"/>
        <w:rPr>
          <w:b/>
          <w:caps/>
          <w:sz w:val="144"/>
          <w:szCs w:val="144"/>
          <w14:wReflection w14:blurRad="12700" w14:stA="50000" w14:stPos="0" w14:endA="0" w14:endPos="50000" w14:dist="5003" w14:dir="5400000" w14:fadeDir="5400000" w14:sx="100000" w14:sy="-100000" w14:kx="0" w14:ky="0" w14:algn="b"/>
          <w14:wTextOutline w14:w="0" w14:cap="flat" w14:cmpd="sng" w14:algn="ctr">
            <w14:solidFill>
              <w14:srgbClr w14:val="000000"/>
            </w14:solidFill>
            <w14:prstDash w14:val="solid"/>
            <w14:round/>
          </w14:wTextOutline>
          <w14:w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wTextFill>
          <w14:wProps3d w14:extrusionH="0" w14:contourW="6350" w14:prstMaterial="metal">
            <w14:bevelT w14:w="127000" w14:h="31750" w14:prst="relaxedInset"/>
            <w14:extrusionClr>
              <w14:srgbClr w14:val="000000"/>
            </w14:extrusionClr>
            <w14:contourClr>
              <w14:schemeClr w14:val="accent1">
                <w14:shade w14:val="75000"/>
              </w14:schemeClr>
            </w14:contourClr>
          </w14:wProps3d>
        </w:rPr>
      </w:pP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 wp14:editId="3BF5D1B2">
            <wp:simplePos x="0" y="0"/>
            <wp:positionH relativeFrom="column">
              <wp:posOffset>434975</wp:posOffset>
            </wp:positionH>
            <wp:positionV relativeFrom="paragraph">
              <wp:posOffset>1775575</wp:posOffset>
            </wp:positionV>
            <wp:extent cx="975360" cy="1280160"/>
            <wp:effectExtent l="0" t="0" r="0" b="0"/>
            <wp:wrapNone/>
            <wp:docPr id="3" name="Рисунок 3" descr="C:\Documents and Settings\Пользователь\Рабочий стол\2009-09-18_160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2009-09-18_1604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80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0288" behindDoc="0" locked="0" layoutInCell="1" allowOverlap="1" wp14:editId="607A7D04">
            <wp:simplePos x="0" y="0"/>
            <wp:positionH relativeFrom="column">
              <wp:posOffset>4844415</wp:posOffset>
            </wp:positionH>
            <wp:positionV relativeFrom="paragraph">
              <wp:posOffset>1737746</wp:posOffset>
            </wp:positionV>
            <wp:extent cx="1016000" cy="1300480"/>
            <wp:effectExtent l="0" t="0" r="0" b="0"/>
            <wp:wrapNone/>
            <wp:docPr id="4" name="Рисунок 4" descr="C:\Documents and Settings\Пользователь\Рабочий стол\2009-09-18_16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2009-09-18_1604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0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1312" behindDoc="0" locked="0" layoutInCell="1" allowOverlap="1" wp14:editId="561AFD1C">
            <wp:simplePos x="0" y="0"/>
            <wp:positionH relativeFrom="column">
              <wp:posOffset>3381375</wp:posOffset>
            </wp:positionH>
            <wp:positionV relativeFrom="paragraph">
              <wp:posOffset>1738630</wp:posOffset>
            </wp:positionV>
            <wp:extent cx="995680" cy="1280160"/>
            <wp:effectExtent l="0" t="0" r="0" b="0"/>
            <wp:wrapNone/>
            <wp:docPr id="5" name="Рисунок 5" descr="C:\Documents and Settings\Пользователь\Рабочий стол\2009-09-18_160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2009-09-18_1604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80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2336" behindDoc="0" locked="0" layoutInCell="1" allowOverlap="1" wp14:editId="646D0245">
            <wp:simplePos x="0" y="0"/>
            <wp:positionH relativeFrom="column">
              <wp:posOffset>1837055</wp:posOffset>
            </wp:positionH>
            <wp:positionV relativeFrom="paragraph">
              <wp:posOffset>1779270</wp:posOffset>
            </wp:positionV>
            <wp:extent cx="1016000" cy="1239520"/>
            <wp:effectExtent l="0" t="0" r="0" b="0"/>
            <wp:wrapNone/>
            <wp:docPr id="6" name="Рисунок 6" descr="C:\Documents and Settings\Пользователь\Рабочий стол\2009-09-18_160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2009-09-18_1604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395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962">
        <w:rPr>
          <w:b/>
          <w:sz w:val="144"/>
          <w:szCs w:val="144"/>
          <w14:wReflection w14:blurRad="12700" w14:stA="50000" w14:stPos="0" w14:endA="0" w14:endPos="50000" w14:dist="5003" w14:dir="5400000" w14:fadeDir="5400000" w14:sx="100000" w14:sy="-100000" w14:kx="0" w14:ky="0" w14:algn="b"/>
          <w14:wTextOutline w14:w="9525" w14:cap="flat" w14:cmpd="sng" w14:algn="ctr">
            <w14:solidFill>
              <w14:srgbClr w14:val="000000"/>
            </w14:solidFill>
            <w14:prstDash w14:val="solid"/>
            <w14:round/>
          </w14:wTextOutline>
          <w14:w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wTextFill>
          <w14:wProps3d w14:extrusionH="0" w14:contourW="6350" w14:prstMaterial="metal">
            <w14:bevelT w14:w="127000" w14:h="31750" w14:prst="relaxedInset"/>
            <w14:extrusionClr>
              <w14:srgbClr w14:val="000000"/>
            </w14:extrusionClr>
            <w14:contourClr>
              <w14:schemeClr w14:val="accent1">
                <w14:shade w14:val="75000"/>
              </w14:schemeClr>
            </w14:contourClr>
          </w14:wProps3d>
        </w:rPr>
        <w:t>СВЕТОФОР</w:t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 wp14:editId="44FD0EDF">
            <wp:simplePos x="0" y="0"/>
            <wp:positionH relativeFrom="column">
              <wp:posOffset>-12065</wp:posOffset>
            </wp:positionH>
            <wp:positionV relativeFrom="paragraph">
              <wp:posOffset>1555750</wp:posOffset>
            </wp:positionV>
            <wp:extent cx="6339840" cy="60960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6096000"/>
                    </a:xfrm>
                    <a:prstGeom prst="rect">
                      <a:avLst/>
                    </a:prstGeom>
                    <a:noFill/>
                    <a:ln w="0">
                      <a:solidFill>
                        <a:prstClr val="black"/>
                      </a:solidFill>
                    </a:ln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099E" w14:textId="77777777" w:rsidR="00593962" w:rsidRPr="00593962" w:rsidRDefault="00593962" w:rsidP="00593962">
      <w:pPr>
        <w:rPr>
          <w:sz w:val="144"/>
          <w:szCs w:val="144"/>
        </w:rPr>
      </w:pPr>
    </w:p>
    <w:p w14:paraId="6436E4E3" w14:textId="77777777" w:rsidR="00593962" w:rsidRPr="00593962" w:rsidRDefault="00593962" w:rsidP="00593962">
      <w:pPr>
        <w:rPr>
          <w:sz w:val="144"/>
          <w:szCs w:val="144"/>
        </w:rPr>
      </w:pPr>
    </w:p>
    <w:p w14:paraId="28F7C749" w14:textId="77777777" w:rsidR="00593962" w:rsidRPr="00593962" w:rsidRDefault="00593962" w:rsidP="00593962">
      <w:pPr>
        <w:rPr>
          <w:sz w:val="144"/>
          <w:szCs w:val="144"/>
        </w:rPr>
      </w:pPr>
    </w:p>
    <w:p w14:paraId="44A507CC" w14:textId="77777777" w:rsidR="00593962" w:rsidRDefault="00593962" w:rsidP="00593962">
      <w:pPr>
        <w:rPr>
          <w:sz w:val="144"/>
          <w:szCs w:val="144"/>
        </w:rPr>
      </w:pPr>
    </w:p>
    <w:p w14:paraId="0A28F381" w14:textId="77777777" w:rsidR="00593962" w:rsidRDefault="00593962" w:rsidP="00593962">
      <w:pPr>
        <w:jc w:val="center"/>
        <w:rPr>
          <w:b/>
          <w:sz w:val="56"/>
          <w:szCs w:val="56"/>
        </w:rPr>
      </w:pPr>
    </w:p>
    <w:p w14:paraId="60125FE6" w14:textId="77777777" w:rsidR="003137D4" w:rsidRPr="00593962" w:rsidRDefault="00593962" w:rsidP="00593962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</w:t>
      </w:r>
      <w:r w:rsidRPr="00593962">
        <w:rPr>
          <w:b/>
          <w:sz w:val="56"/>
          <w:szCs w:val="56"/>
        </w:rPr>
        <w:t>ереходи улицу только на зелёный свет светофора. Если горит красный</w:t>
      </w:r>
      <w:r>
        <w:rPr>
          <w:b/>
          <w:sz w:val="56"/>
          <w:szCs w:val="56"/>
        </w:rPr>
        <w:t>,</w:t>
      </w:r>
      <w:r w:rsidRPr="00593962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н</w:t>
      </w:r>
      <w:r w:rsidRPr="00593962">
        <w:rPr>
          <w:b/>
          <w:sz w:val="56"/>
          <w:szCs w:val="56"/>
        </w:rPr>
        <w:t>ужно спокойно стоять. «Жёлтый» сигнал светофора означает «подожди».</w:t>
      </w:r>
    </w:p>
    <w:sectPr w:rsidR="003137D4" w:rsidRPr="00593962" w:rsidSect="00593962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09/2/wordml" xmlns:sl="http://schemas.openxmlformats.org/schemaLibrary/2006/main" mc:Ignorable="w14">
  <w:zoom w:val="fullPage" w:percent="47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62"/>
    <w:rsid w:val="003137D4"/>
    <w:rsid w:val="00593962"/>
    <w:rsid w:val="0085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D0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6/relationships/stylesWitht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outs:outSpaceData xmlns:outs="http://schemas.microsoft.com/office/2009/outspace/metadata">
  <outs:relatedDates/>
  <outs:relatedDocuments/>
  <outs:relatedPeople>
    <outs:relatedPeopleItem>
      <outs:category>Author</outs:category>
      <outs:people>
        <outs:relatedPerson>
          <outs:displayName>User</outs:displayName>
          <outs:accountName/>
        </outs:relatedPerson>
      </outs:people>
      <outs:source>0</outs:source>
      <outs:isPinned>true</outs:isPinned>
    </outs:relatedPeopleItem>
    <outs:relatedPeopleItem>
      <outs:category/>
      <outs:people/>
      <outs:source/>
    </outs:relatedPeopleItem>
    <outs:relatedPeopleItem>
      <outs:category>Manager</outs:category>
      <outs:people/>
      <outs:source>0</outs:source>
      <outs:isPinned>false</outs:isPinned>
    </outs:relatedPeopleItem>
  </outs:relatedPeople>
  <outs:propertyMetadataList/>
  <outs:corruptMetadataWasLost/>
</outs:outSpaceData>
</file>

<file path=customXml/itemProps1.xml><?xml version="1.0" encoding="utf-8"?>
<ds:datastoreItem xmlns:ds="http://schemas.openxmlformats.org/officeDocument/2006/customXml" ds:itemID="{BE3D1EF5-771E-4699-AACC-B6BBB9465676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2009-09-18T10:16:00Z</cp:lastPrinted>
  <dcterms:created xsi:type="dcterms:W3CDTF">2009-09-18T10:05:00Z</dcterms:created>
  <dcterms:modified xsi:type="dcterms:W3CDTF">2009-09-18T10:19:00Z</dcterms:modified>
</cp:coreProperties>
</file>